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53" w:rsidRPr="003D2EEC" w:rsidRDefault="00404353" w:rsidP="00C607BB">
      <w:pPr>
        <w:ind w:left="-360" w:firstLine="360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3D2EEC">
        <w:rPr>
          <w:rFonts w:ascii="Arial" w:hAnsi="Arial" w:cs="Arial"/>
          <w:b/>
          <w:bCs/>
          <w:sz w:val="24"/>
          <w:szCs w:val="24"/>
          <w:lang w:eastAsia="pt-BR"/>
        </w:rPr>
        <w:t>ANEXO IV - PEB I</w:t>
      </w:r>
    </w:p>
    <w:p w:rsidR="00404353" w:rsidRPr="003D2EEC" w:rsidRDefault="00404353" w:rsidP="005E6354">
      <w:pPr>
        <w:jc w:val="both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Ao Professor Diretor Escolar:</w:t>
      </w:r>
    </w:p>
    <w:p w:rsidR="00404353" w:rsidRPr="003D2EEC" w:rsidRDefault="00404353" w:rsidP="003D2EEC">
      <w:pPr>
        <w:spacing w:after="240"/>
        <w:jc w:val="both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>Eu, _______________________________________________matrícula n°______________ Professor de Educação Básica I, indico as escolas abaixo relacionadas na ordem de minha preferência, nos termos do artigo 17 da SE n° xx/2018, estando ciente de que deverei ratificar as informações digitadas no sistema de remoção até o dia xxxx e também de que após essa data não haverá possibilidade de alteração. Estou ciente ainda de que a conferência da digitação é de minha total responsabilidade.</w:t>
      </w:r>
    </w:p>
    <w:tbl>
      <w:tblPr>
        <w:tblW w:w="104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8"/>
        <w:gridCol w:w="5060"/>
        <w:gridCol w:w="2074"/>
        <w:gridCol w:w="1886"/>
      </w:tblGrid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lang w:eastAsia="pt-BR"/>
              </w:rPr>
              <w:t>Ordem de Preferência</w:t>
            </w: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Tipo de Classe</w:t>
            </w: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Período</w:t>
            </w: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5E63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:rsidR="00404353" w:rsidRPr="003D2EEC" w:rsidRDefault="00404353" w:rsidP="005E6354">
      <w:pPr>
        <w:ind w:firstLine="360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         Barueri,____ de outubro de 2018.</w:t>
      </w:r>
    </w:p>
    <w:p w:rsidR="00404353" w:rsidRPr="003D2EEC" w:rsidRDefault="00404353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      _______________________________</w:t>
      </w:r>
    </w:p>
    <w:p w:rsidR="00404353" w:rsidRPr="003D2EEC" w:rsidRDefault="00404353" w:rsidP="005E6354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(assinatura do docente)</w:t>
      </w:r>
    </w:p>
    <w:p w:rsidR="00404353" w:rsidRPr="003D2EEC" w:rsidRDefault="00404353" w:rsidP="00CE6D9D">
      <w:pPr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404353" w:rsidRPr="003D2EEC" w:rsidRDefault="00404353" w:rsidP="00CE6D9D">
      <w:pPr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tbl>
      <w:tblPr>
        <w:tblW w:w="104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8"/>
        <w:gridCol w:w="5060"/>
        <w:gridCol w:w="2074"/>
        <w:gridCol w:w="1886"/>
      </w:tblGrid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lang w:eastAsia="pt-BR"/>
              </w:rPr>
              <w:t>Ordem de Preferência</w:t>
            </w: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Escola</w:t>
            </w: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Tipo de Classe</w:t>
            </w: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  <w:r w:rsidRPr="003D2EEC"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  <w:t>Período</w:t>
            </w: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04353" w:rsidRPr="003D2EEC">
        <w:tc>
          <w:tcPr>
            <w:tcW w:w="1428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060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886" w:type="dxa"/>
          </w:tcPr>
          <w:p w:rsidR="00404353" w:rsidRPr="003D2EEC" w:rsidRDefault="00404353" w:rsidP="00C773F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:rsidR="00404353" w:rsidRPr="003D2EEC" w:rsidRDefault="00404353" w:rsidP="003D2EEC">
      <w:pPr>
        <w:ind w:firstLine="360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         Barueri,____ de outubro de 2018.</w:t>
      </w:r>
    </w:p>
    <w:p w:rsidR="00404353" w:rsidRPr="003D2EEC" w:rsidRDefault="00404353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      _______________________________</w:t>
      </w:r>
    </w:p>
    <w:p w:rsidR="00404353" w:rsidRPr="003D2EEC" w:rsidRDefault="00404353" w:rsidP="003D2EEC">
      <w:pPr>
        <w:spacing w:after="0" w:line="240" w:lineRule="auto"/>
        <w:ind w:firstLine="357"/>
        <w:jc w:val="center"/>
        <w:rPr>
          <w:rFonts w:ascii="Arial" w:hAnsi="Arial" w:cs="Arial"/>
          <w:sz w:val="24"/>
          <w:szCs w:val="24"/>
          <w:lang w:eastAsia="pt-BR"/>
        </w:rPr>
      </w:pPr>
      <w:r w:rsidRPr="003D2EEC">
        <w:rPr>
          <w:rFonts w:ascii="Arial" w:hAnsi="Arial" w:cs="Arial"/>
          <w:sz w:val="24"/>
          <w:szCs w:val="24"/>
          <w:lang w:eastAsia="pt-BR"/>
        </w:rPr>
        <w:t xml:space="preserve">                (assinatura do docente)</w:t>
      </w:r>
    </w:p>
    <w:p w:rsidR="00404353" w:rsidRPr="003D2EEC" w:rsidRDefault="00404353" w:rsidP="003D2EEC">
      <w:pPr>
        <w:rPr>
          <w:rFonts w:ascii="Arial" w:hAnsi="Arial" w:cs="Arial"/>
          <w:b/>
          <w:bCs/>
          <w:sz w:val="24"/>
          <w:szCs w:val="24"/>
          <w:lang w:eastAsia="pt-BR"/>
        </w:rPr>
      </w:pPr>
    </w:p>
    <w:sectPr w:rsidR="00404353" w:rsidRPr="003D2EEC" w:rsidSect="003D2EEC">
      <w:headerReference w:type="default" r:id="rId7"/>
      <w:footerReference w:type="default" r:id="rId8"/>
      <w:pgSz w:w="11907" w:h="16839" w:code="9"/>
      <w:pgMar w:top="2836" w:right="567" w:bottom="1701" w:left="9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353" w:rsidRDefault="00404353" w:rsidP="00B90BCD">
      <w:pPr>
        <w:spacing w:after="0" w:line="240" w:lineRule="auto"/>
      </w:pPr>
      <w:r>
        <w:separator/>
      </w:r>
    </w:p>
  </w:endnote>
  <w:endnote w:type="continuationSeparator" w:id="0">
    <w:p w:rsidR="00404353" w:rsidRDefault="00404353" w:rsidP="00B9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353" w:rsidRPr="004F513B" w:rsidRDefault="00404353" w:rsidP="0071008E">
    <w:pPr>
      <w:pStyle w:val="Footer"/>
      <w:jc w:val="center"/>
      <w:rPr>
        <w:sz w:val="16"/>
        <w:szCs w:val="16"/>
      </w:rPr>
    </w:pPr>
    <w:r w:rsidRPr="004F513B">
      <w:rPr>
        <w:rFonts w:ascii="Arial" w:hAnsi="Arial" w:cs="Arial"/>
        <w:sz w:val="16"/>
        <w:szCs w:val="16"/>
      </w:rPr>
      <w:t>Rua C.PM José Maria Schiavelli, 125 - Jd. dos Camargos - CEP: 06410-335 - Barueri - SP - Fone/PABX: (11) 4199-2900</w:t>
    </w:r>
  </w:p>
  <w:p w:rsidR="00404353" w:rsidRPr="009413FD" w:rsidRDefault="00404353" w:rsidP="00941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353" w:rsidRDefault="00404353" w:rsidP="00B90BCD">
      <w:pPr>
        <w:spacing w:after="0" w:line="240" w:lineRule="auto"/>
      </w:pPr>
      <w:r>
        <w:separator/>
      </w:r>
    </w:p>
  </w:footnote>
  <w:footnote w:type="continuationSeparator" w:id="0">
    <w:p w:rsidR="00404353" w:rsidRDefault="00404353" w:rsidP="00B90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353" w:rsidRDefault="00404353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2" o:spid="_x0000_s2049" type="#_x0000_t75" style="position:absolute;margin-left:112.6pt;margin-top:-98.05pt;width:345.6pt;height:69.35pt;z-index:251658240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eastAsia="pt-BR"/>
      </w:rPr>
      <w:pict>
        <v:shape id="Imagem 53" o:spid="_x0000_s2050" type="#_x0000_t75" style="position:absolute;margin-left:-.1pt;margin-top:-.05pt;width:99.6pt;height:99.6pt;z-index:251657216;visibility:visible">
          <v:imagedata r:id="rId2" o:title=""/>
          <w10:wrap type="topAndBott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5D7C"/>
    <w:multiLevelType w:val="hybridMultilevel"/>
    <w:tmpl w:val="307C834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88A01AF"/>
    <w:multiLevelType w:val="hybridMultilevel"/>
    <w:tmpl w:val="AB64A4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F1A00"/>
    <w:multiLevelType w:val="hybridMultilevel"/>
    <w:tmpl w:val="6882DCC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6206EE"/>
    <w:multiLevelType w:val="hybridMultilevel"/>
    <w:tmpl w:val="2B06096A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DBC75B6"/>
    <w:multiLevelType w:val="hybridMultilevel"/>
    <w:tmpl w:val="0D34ED0C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40F0F71"/>
    <w:multiLevelType w:val="hybridMultilevel"/>
    <w:tmpl w:val="7370F4AA"/>
    <w:lvl w:ilvl="0" w:tplc="5E1237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5957690"/>
    <w:multiLevelType w:val="hybridMultilevel"/>
    <w:tmpl w:val="777EB154"/>
    <w:lvl w:ilvl="0" w:tplc="CF128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D112E6E"/>
    <w:multiLevelType w:val="hybridMultilevel"/>
    <w:tmpl w:val="154A0782"/>
    <w:lvl w:ilvl="0" w:tplc="A20E65A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25224A9"/>
    <w:multiLevelType w:val="hybridMultilevel"/>
    <w:tmpl w:val="231E868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3DD57E5"/>
    <w:multiLevelType w:val="hybridMultilevel"/>
    <w:tmpl w:val="57EEDBB2"/>
    <w:lvl w:ilvl="0" w:tplc="0416000D">
      <w:start w:val="1"/>
      <w:numFmt w:val="bullet"/>
      <w:lvlText w:val=""/>
      <w:lvlJc w:val="left"/>
      <w:pPr>
        <w:ind w:left="127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1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43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</w:abstractNum>
  <w:abstractNum w:abstractNumId="10">
    <w:nsid w:val="67A616FE"/>
    <w:multiLevelType w:val="hybridMultilevel"/>
    <w:tmpl w:val="92C6299A"/>
    <w:lvl w:ilvl="0" w:tplc="0416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6AC55D48"/>
    <w:multiLevelType w:val="hybridMultilevel"/>
    <w:tmpl w:val="AF5AAF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C2506"/>
    <w:multiLevelType w:val="hybridMultilevel"/>
    <w:tmpl w:val="2BACF1F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BF25FFB"/>
    <w:multiLevelType w:val="hybridMultilevel"/>
    <w:tmpl w:val="CC8823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8C0025"/>
    <w:multiLevelType w:val="hybridMultilevel"/>
    <w:tmpl w:val="78EA2D80"/>
    <w:lvl w:ilvl="0" w:tplc="5B7AC44C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2"/>
  </w:num>
  <w:num w:numId="5">
    <w:abstractNumId w:val="13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  <w:num w:numId="11">
    <w:abstractNumId w:val="9"/>
  </w:num>
  <w:num w:numId="12">
    <w:abstractNumId w:val="10"/>
  </w:num>
  <w:num w:numId="13">
    <w:abstractNumId w:val="3"/>
  </w:num>
  <w:num w:numId="14">
    <w:abstractNumId w:val="1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BCD"/>
    <w:rsid w:val="00007065"/>
    <w:rsid w:val="00007CA7"/>
    <w:rsid w:val="00010FAE"/>
    <w:rsid w:val="00022A33"/>
    <w:rsid w:val="0004370E"/>
    <w:rsid w:val="00043D99"/>
    <w:rsid w:val="00080176"/>
    <w:rsid w:val="000923CB"/>
    <w:rsid w:val="000943D4"/>
    <w:rsid w:val="000F5860"/>
    <w:rsid w:val="001018B3"/>
    <w:rsid w:val="00122D30"/>
    <w:rsid w:val="00127A54"/>
    <w:rsid w:val="001313AF"/>
    <w:rsid w:val="00157451"/>
    <w:rsid w:val="00160119"/>
    <w:rsid w:val="00173A4E"/>
    <w:rsid w:val="001A51F3"/>
    <w:rsid w:val="001C5A50"/>
    <w:rsid w:val="001E1AAB"/>
    <w:rsid w:val="00202B17"/>
    <w:rsid w:val="00207E1E"/>
    <w:rsid w:val="00210A31"/>
    <w:rsid w:val="0023502C"/>
    <w:rsid w:val="00247978"/>
    <w:rsid w:val="00252F86"/>
    <w:rsid w:val="0025470C"/>
    <w:rsid w:val="0025592B"/>
    <w:rsid w:val="002567C4"/>
    <w:rsid w:val="002706D5"/>
    <w:rsid w:val="00277C6D"/>
    <w:rsid w:val="0028631D"/>
    <w:rsid w:val="002950BE"/>
    <w:rsid w:val="002A721B"/>
    <w:rsid w:val="002A7227"/>
    <w:rsid w:val="002B5429"/>
    <w:rsid w:val="002E78A6"/>
    <w:rsid w:val="002F4304"/>
    <w:rsid w:val="003069A0"/>
    <w:rsid w:val="0030707F"/>
    <w:rsid w:val="003177EB"/>
    <w:rsid w:val="00317DCF"/>
    <w:rsid w:val="0032253E"/>
    <w:rsid w:val="00333729"/>
    <w:rsid w:val="00346945"/>
    <w:rsid w:val="003D2EEC"/>
    <w:rsid w:val="004022CA"/>
    <w:rsid w:val="00404353"/>
    <w:rsid w:val="00423D8A"/>
    <w:rsid w:val="0043342F"/>
    <w:rsid w:val="00441488"/>
    <w:rsid w:val="00450181"/>
    <w:rsid w:val="00474332"/>
    <w:rsid w:val="004774AE"/>
    <w:rsid w:val="00493E01"/>
    <w:rsid w:val="00496E58"/>
    <w:rsid w:val="004A0621"/>
    <w:rsid w:val="004C3ACD"/>
    <w:rsid w:val="004D5B2A"/>
    <w:rsid w:val="004F1656"/>
    <w:rsid w:val="004F513B"/>
    <w:rsid w:val="0051380A"/>
    <w:rsid w:val="00526929"/>
    <w:rsid w:val="00531A6E"/>
    <w:rsid w:val="0054553F"/>
    <w:rsid w:val="00577691"/>
    <w:rsid w:val="005944C7"/>
    <w:rsid w:val="00595F3D"/>
    <w:rsid w:val="005A4CB0"/>
    <w:rsid w:val="005A4F54"/>
    <w:rsid w:val="005C461D"/>
    <w:rsid w:val="005E6354"/>
    <w:rsid w:val="005F7198"/>
    <w:rsid w:val="006051A3"/>
    <w:rsid w:val="00613206"/>
    <w:rsid w:val="006165AC"/>
    <w:rsid w:val="00646B70"/>
    <w:rsid w:val="00652369"/>
    <w:rsid w:val="006531DB"/>
    <w:rsid w:val="00665A4D"/>
    <w:rsid w:val="00675EB0"/>
    <w:rsid w:val="006B3495"/>
    <w:rsid w:val="006B6E7E"/>
    <w:rsid w:val="006D04D7"/>
    <w:rsid w:val="006D259F"/>
    <w:rsid w:val="006D3E00"/>
    <w:rsid w:val="006E3095"/>
    <w:rsid w:val="006E3BAA"/>
    <w:rsid w:val="006E591F"/>
    <w:rsid w:val="0070410F"/>
    <w:rsid w:val="007076B4"/>
    <w:rsid w:val="0071008E"/>
    <w:rsid w:val="00716445"/>
    <w:rsid w:val="007309FF"/>
    <w:rsid w:val="00735967"/>
    <w:rsid w:val="00737E34"/>
    <w:rsid w:val="00737F7D"/>
    <w:rsid w:val="00742804"/>
    <w:rsid w:val="00764B31"/>
    <w:rsid w:val="00770E51"/>
    <w:rsid w:val="00773BEC"/>
    <w:rsid w:val="00791A86"/>
    <w:rsid w:val="007A11A2"/>
    <w:rsid w:val="007A1D32"/>
    <w:rsid w:val="007B344A"/>
    <w:rsid w:val="007E1FDD"/>
    <w:rsid w:val="00810C66"/>
    <w:rsid w:val="00816DAA"/>
    <w:rsid w:val="00827F17"/>
    <w:rsid w:val="0083170F"/>
    <w:rsid w:val="00845C59"/>
    <w:rsid w:val="0086634E"/>
    <w:rsid w:val="00895E96"/>
    <w:rsid w:val="008C4E29"/>
    <w:rsid w:val="008C59BB"/>
    <w:rsid w:val="008D0B8D"/>
    <w:rsid w:val="008E6932"/>
    <w:rsid w:val="009055B2"/>
    <w:rsid w:val="009135F2"/>
    <w:rsid w:val="0093033A"/>
    <w:rsid w:val="00934DB9"/>
    <w:rsid w:val="00937B40"/>
    <w:rsid w:val="009413FD"/>
    <w:rsid w:val="00941945"/>
    <w:rsid w:val="009550E6"/>
    <w:rsid w:val="0096136D"/>
    <w:rsid w:val="00974C87"/>
    <w:rsid w:val="009835C0"/>
    <w:rsid w:val="0098731B"/>
    <w:rsid w:val="0099324E"/>
    <w:rsid w:val="009A18C0"/>
    <w:rsid w:val="009C07C5"/>
    <w:rsid w:val="009E112A"/>
    <w:rsid w:val="00A00806"/>
    <w:rsid w:val="00A043FB"/>
    <w:rsid w:val="00A12A8B"/>
    <w:rsid w:val="00A41A92"/>
    <w:rsid w:val="00A42CD0"/>
    <w:rsid w:val="00A67AAF"/>
    <w:rsid w:val="00A82E32"/>
    <w:rsid w:val="00A84AB1"/>
    <w:rsid w:val="00A93013"/>
    <w:rsid w:val="00A96C4F"/>
    <w:rsid w:val="00AB13E9"/>
    <w:rsid w:val="00AB5ADB"/>
    <w:rsid w:val="00B12C1A"/>
    <w:rsid w:val="00B23CD4"/>
    <w:rsid w:val="00B25A1E"/>
    <w:rsid w:val="00B42B3D"/>
    <w:rsid w:val="00B54D41"/>
    <w:rsid w:val="00B72A43"/>
    <w:rsid w:val="00B773CE"/>
    <w:rsid w:val="00B90BCD"/>
    <w:rsid w:val="00B931FC"/>
    <w:rsid w:val="00BC5290"/>
    <w:rsid w:val="00BD0880"/>
    <w:rsid w:val="00BD4FB9"/>
    <w:rsid w:val="00C0324D"/>
    <w:rsid w:val="00C06E6C"/>
    <w:rsid w:val="00C30206"/>
    <w:rsid w:val="00C426D5"/>
    <w:rsid w:val="00C50B9A"/>
    <w:rsid w:val="00C55A65"/>
    <w:rsid w:val="00C607BB"/>
    <w:rsid w:val="00C749A6"/>
    <w:rsid w:val="00C773FD"/>
    <w:rsid w:val="00C87F84"/>
    <w:rsid w:val="00CB396A"/>
    <w:rsid w:val="00CB3F6A"/>
    <w:rsid w:val="00CB57A7"/>
    <w:rsid w:val="00CC4ABB"/>
    <w:rsid w:val="00CE6D9D"/>
    <w:rsid w:val="00CF029D"/>
    <w:rsid w:val="00CF4134"/>
    <w:rsid w:val="00D14089"/>
    <w:rsid w:val="00D37223"/>
    <w:rsid w:val="00D63AEC"/>
    <w:rsid w:val="00D711C7"/>
    <w:rsid w:val="00D77FAA"/>
    <w:rsid w:val="00D840BA"/>
    <w:rsid w:val="00D86775"/>
    <w:rsid w:val="00D93DD9"/>
    <w:rsid w:val="00DA0F62"/>
    <w:rsid w:val="00DA7306"/>
    <w:rsid w:val="00DE76A9"/>
    <w:rsid w:val="00DF274E"/>
    <w:rsid w:val="00DF585C"/>
    <w:rsid w:val="00DF667D"/>
    <w:rsid w:val="00E141C1"/>
    <w:rsid w:val="00E21CF2"/>
    <w:rsid w:val="00E2783B"/>
    <w:rsid w:val="00E31CB7"/>
    <w:rsid w:val="00E72F83"/>
    <w:rsid w:val="00E87EE8"/>
    <w:rsid w:val="00EA2681"/>
    <w:rsid w:val="00EA36CA"/>
    <w:rsid w:val="00EB54BC"/>
    <w:rsid w:val="00EC3F27"/>
    <w:rsid w:val="00ED4F9B"/>
    <w:rsid w:val="00EE47BB"/>
    <w:rsid w:val="00EF311C"/>
    <w:rsid w:val="00EF7339"/>
    <w:rsid w:val="00F03F62"/>
    <w:rsid w:val="00F42DC8"/>
    <w:rsid w:val="00F54107"/>
    <w:rsid w:val="00FA1D3A"/>
    <w:rsid w:val="00FA5A37"/>
    <w:rsid w:val="00FB1D44"/>
    <w:rsid w:val="00FB5850"/>
    <w:rsid w:val="00FC6397"/>
    <w:rsid w:val="00FE0172"/>
    <w:rsid w:val="00FF1EAB"/>
    <w:rsid w:val="00FF280D"/>
    <w:rsid w:val="00FF492D"/>
    <w:rsid w:val="00FF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C4F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E6354"/>
    <w:pPr>
      <w:keepNext/>
      <w:spacing w:after="0" w:line="240" w:lineRule="auto"/>
      <w:ind w:left="3540" w:firstLine="708"/>
      <w:jc w:val="both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pt-B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E6354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eastAsia="pt-B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E6354"/>
    <w:rPr>
      <w:rFonts w:ascii="Cambria" w:hAnsi="Cambria" w:cs="Cambria"/>
      <w:b/>
      <w:bCs/>
      <w:i/>
      <w:iCs/>
      <w:sz w:val="28"/>
      <w:szCs w:val="28"/>
      <w:lang w:eastAsia="pt-B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E6354"/>
    <w:rPr>
      <w:rFonts w:ascii="Cambria" w:hAnsi="Cambria" w:cs="Cambria"/>
      <w:b/>
      <w:bCs/>
      <w:sz w:val="26"/>
      <w:szCs w:val="26"/>
      <w:lang w:eastAsia="pt-BR"/>
    </w:rPr>
  </w:style>
  <w:style w:type="paragraph" w:styleId="Header">
    <w:name w:val="header"/>
    <w:basedOn w:val="Normal"/>
    <w:link w:val="Header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90BCD"/>
  </w:style>
  <w:style w:type="paragraph" w:styleId="Footer">
    <w:name w:val="footer"/>
    <w:basedOn w:val="Normal"/>
    <w:link w:val="FooterChar"/>
    <w:uiPriority w:val="99"/>
    <w:rsid w:val="00B90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90BCD"/>
  </w:style>
  <w:style w:type="paragraph" w:styleId="BalloonText">
    <w:name w:val="Balloon Text"/>
    <w:basedOn w:val="Normal"/>
    <w:link w:val="BalloonTextChar"/>
    <w:uiPriority w:val="99"/>
    <w:semiHidden/>
    <w:rsid w:val="0073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7F7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5E6354"/>
    <w:pPr>
      <w:spacing w:after="0" w:line="240" w:lineRule="auto"/>
      <w:jc w:val="both"/>
    </w:pPr>
    <w:rPr>
      <w:rFonts w:ascii="Arial" w:eastAsia="Times New Roman" w:hAnsi="Arial" w:cs="Arial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E6354"/>
    <w:rPr>
      <w:rFonts w:ascii="Arial" w:hAnsi="Arial" w:cs="Arial"/>
      <w:lang w:eastAsia="pt-BR"/>
    </w:rPr>
  </w:style>
  <w:style w:type="paragraph" w:styleId="BodyText2">
    <w:name w:val="Body Text 2"/>
    <w:basedOn w:val="Normal"/>
    <w:link w:val="BodyText2Char"/>
    <w:uiPriority w:val="99"/>
    <w:rsid w:val="005E6354"/>
    <w:pPr>
      <w:spacing w:after="0" w:line="240" w:lineRule="auto"/>
      <w:jc w:val="center"/>
    </w:pPr>
    <w:rPr>
      <w:rFonts w:ascii="Arial" w:eastAsia="Times New Roman" w:hAnsi="Arial" w:cs="Arial"/>
      <w:lang w:eastAsia="pt-BR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E6354"/>
    <w:rPr>
      <w:rFonts w:ascii="Arial" w:hAnsi="Arial" w:cs="Arial"/>
      <w:lang w:eastAsia="pt-BR"/>
    </w:rPr>
  </w:style>
  <w:style w:type="paragraph" w:styleId="BodyText3">
    <w:name w:val="Body Text 3"/>
    <w:basedOn w:val="Normal"/>
    <w:link w:val="BodyText3Char"/>
    <w:uiPriority w:val="99"/>
    <w:rsid w:val="005E6354"/>
    <w:pPr>
      <w:spacing w:after="0" w:line="240" w:lineRule="auto"/>
      <w:jc w:val="both"/>
    </w:pPr>
    <w:rPr>
      <w:rFonts w:eastAsia="Times New Roman"/>
      <w:sz w:val="16"/>
      <w:szCs w:val="16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E6354"/>
    <w:rPr>
      <w:rFonts w:ascii="Calibri" w:hAnsi="Calibri" w:cs="Calibri"/>
      <w:sz w:val="16"/>
      <w:szCs w:val="16"/>
      <w:lang w:eastAsia="pt-BR"/>
    </w:rPr>
  </w:style>
  <w:style w:type="paragraph" w:styleId="ListParagraph">
    <w:name w:val="List Paragraph"/>
    <w:basedOn w:val="Normal"/>
    <w:uiPriority w:val="99"/>
    <w:qFormat/>
    <w:rsid w:val="005E6354"/>
    <w:pPr>
      <w:ind w:left="720"/>
    </w:pPr>
    <w:rPr>
      <w:rFonts w:eastAsia="Times New Roman"/>
      <w:lang w:eastAsia="pt-BR"/>
    </w:rPr>
  </w:style>
  <w:style w:type="character" w:styleId="Emphasis">
    <w:name w:val="Emphasis"/>
    <w:basedOn w:val="DefaultParagraphFont"/>
    <w:uiPriority w:val="99"/>
    <w:qFormat/>
    <w:rsid w:val="005E6354"/>
    <w:rPr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5E6354"/>
  </w:style>
  <w:style w:type="character" w:styleId="CommentReference">
    <w:name w:val="annotation reference"/>
    <w:basedOn w:val="DefaultParagraphFont"/>
    <w:uiPriority w:val="99"/>
    <w:semiHidden/>
    <w:rsid w:val="005E63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E6354"/>
    <w:rPr>
      <w:rFonts w:eastAsia="Times New Roman"/>
      <w:sz w:val="20"/>
      <w:szCs w:val="20"/>
      <w:lang w:eastAsia="pt-B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E6354"/>
    <w:rPr>
      <w:rFonts w:ascii="Calibri" w:hAnsi="Calibri" w:cs="Calibri"/>
      <w:sz w:val="20"/>
      <w:szCs w:val="20"/>
      <w:lang w:eastAsia="pt-BR"/>
    </w:rPr>
  </w:style>
  <w:style w:type="table" w:styleId="TableGrid">
    <w:name w:val="Table Grid"/>
    <w:basedOn w:val="TableNormal"/>
    <w:uiPriority w:val="99"/>
    <w:rsid w:val="005E6354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E6354"/>
    <w:rPr>
      <w:color w:val="0000FF"/>
      <w:u w:val="single"/>
    </w:rPr>
  </w:style>
  <w:style w:type="paragraph" w:customStyle="1" w:styleId="Textopadro">
    <w:name w:val="Texto padrão"/>
    <w:basedOn w:val="Normal"/>
    <w:uiPriority w:val="99"/>
    <w:rsid w:val="005E6354"/>
    <w:pPr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47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170</Words>
  <Characters>924</Characters>
  <Application>Microsoft Office Outlook</Application>
  <DocSecurity>0</DocSecurity>
  <Lines>0</Lines>
  <Paragraphs>0</Paragraphs>
  <ScaleCrop>false</ScaleCrop>
  <Company>Cap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SECRETARIA DE EDUCAÇÃO Nº XX/2018</dc:title>
  <dc:subject/>
  <dc:creator>Felipe Nani</dc:creator>
  <cp:keywords/>
  <dc:description/>
  <cp:lastModifiedBy>Bia</cp:lastModifiedBy>
  <cp:revision>3</cp:revision>
  <cp:lastPrinted>2018-10-05T19:05:00Z</cp:lastPrinted>
  <dcterms:created xsi:type="dcterms:W3CDTF">2018-10-10T10:29:00Z</dcterms:created>
  <dcterms:modified xsi:type="dcterms:W3CDTF">2018-10-10T10:29:00Z</dcterms:modified>
</cp:coreProperties>
</file>